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05AA8" w14:textId="77777777" w:rsidR="007618E5" w:rsidRDefault="007618E5">
      <w:pPr>
        <w:pStyle w:val="Overskrift1"/>
      </w:pPr>
    </w:p>
    <w:p w14:paraId="5A28CC26" w14:textId="2CF25DA7" w:rsidR="009C7D76" w:rsidRPr="005B0023" w:rsidRDefault="005B0023" w:rsidP="009C7D76">
      <w:pPr>
        <w:jc w:val="center"/>
        <w:rPr>
          <w:rFonts w:ascii="Seravek" w:hAnsi="Seravek"/>
          <w:b/>
          <w:i/>
          <w:sz w:val="40"/>
          <w:szCs w:val="40"/>
          <w:u w:val="single"/>
        </w:rPr>
      </w:pPr>
      <w:r>
        <w:rPr>
          <w:rFonts w:ascii="Seravek" w:hAnsi="Seravek"/>
          <w:b/>
          <w:i/>
          <w:sz w:val="40"/>
          <w:szCs w:val="40"/>
          <w:u w:val="single"/>
          <w:lang w:bidi="da-DK"/>
        </w:rPr>
        <w:t>INDSTILLING</w:t>
      </w:r>
      <w:r w:rsidR="009C7D76" w:rsidRPr="005B0023">
        <w:rPr>
          <w:rFonts w:ascii="Seravek" w:hAnsi="Seravek"/>
          <w:b/>
          <w:i/>
          <w:sz w:val="40"/>
          <w:szCs w:val="40"/>
          <w:u w:val="single"/>
          <w:lang w:bidi="da-DK"/>
        </w:rPr>
        <w:t xml:space="preserve"> TIL ERHVERVSPRISEN 20</w:t>
      </w:r>
      <w:r w:rsidR="001A7CAD">
        <w:rPr>
          <w:rFonts w:ascii="Seravek" w:hAnsi="Seravek"/>
          <w:b/>
          <w:i/>
          <w:sz w:val="40"/>
          <w:szCs w:val="40"/>
          <w:u w:val="single"/>
          <w:lang w:bidi="da-DK"/>
        </w:rPr>
        <w:t>19</w:t>
      </w:r>
    </w:p>
    <w:p w14:paraId="6A2CA3BF" w14:textId="77777777" w:rsidR="009C7D76" w:rsidRDefault="009C7D76" w:rsidP="009C7D76">
      <w:pPr>
        <w:jc w:val="center"/>
        <w:rPr>
          <w:rFonts w:ascii="Seravek" w:hAnsi="Seravek"/>
          <w:b/>
          <w:sz w:val="36"/>
          <w:szCs w:val="36"/>
          <w:u w:val="single"/>
          <w:lang w:bidi="da-DK"/>
        </w:rPr>
      </w:pPr>
    </w:p>
    <w:p w14:paraId="146F3BAF" w14:textId="77777777" w:rsidR="00404BB1" w:rsidRDefault="00404BB1" w:rsidP="00404BB1">
      <w:pPr>
        <w:pStyle w:val="Listeafsnit"/>
        <w:numPr>
          <w:ilvl w:val="0"/>
          <w:numId w:val="1"/>
        </w:numPr>
        <w:rPr>
          <w:rFonts w:ascii="Seravek" w:hAnsi="Seravek"/>
          <w:sz w:val="24"/>
          <w:szCs w:val="24"/>
          <w:lang w:bidi="da-DK"/>
        </w:rPr>
      </w:pPr>
      <w:r w:rsidRPr="00D56D20">
        <w:rPr>
          <w:rFonts w:ascii="Seravek" w:hAnsi="Seravek"/>
          <w:sz w:val="24"/>
          <w:szCs w:val="24"/>
          <w:lang w:bidi="da-DK"/>
        </w:rPr>
        <w:t xml:space="preserve">Der er ubegrænset plads til at udfylde felterne. Felterne udvides i takt med udfyldelse. </w:t>
      </w:r>
    </w:p>
    <w:p w14:paraId="0A51554F" w14:textId="77777777" w:rsidR="00404BB1" w:rsidRPr="00D56D20" w:rsidRDefault="00404BB1" w:rsidP="00404BB1">
      <w:pPr>
        <w:rPr>
          <w:rFonts w:ascii="Seravek" w:hAnsi="Seravek"/>
          <w:sz w:val="24"/>
          <w:szCs w:val="24"/>
          <w:lang w:bidi="da-DK"/>
        </w:rPr>
      </w:pPr>
    </w:p>
    <w:p w14:paraId="6D427C08" w14:textId="5A62B4E4" w:rsidR="00404BB1" w:rsidRPr="00D56D20" w:rsidRDefault="00404BB1" w:rsidP="00404BB1">
      <w:pPr>
        <w:pStyle w:val="Listeafsnit"/>
        <w:numPr>
          <w:ilvl w:val="0"/>
          <w:numId w:val="1"/>
        </w:numPr>
        <w:rPr>
          <w:rFonts w:ascii="Seravek" w:hAnsi="Seravek"/>
          <w:sz w:val="24"/>
          <w:szCs w:val="24"/>
          <w:lang w:bidi="da-DK"/>
        </w:rPr>
      </w:pPr>
      <w:r>
        <w:rPr>
          <w:rFonts w:ascii="Seravek" w:hAnsi="Seravek"/>
          <w:sz w:val="24"/>
          <w:szCs w:val="24"/>
          <w:lang w:bidi="da-DK"/>
        </w:rPr>
        <w:t xml:space="preserve">Indstillingen bedes sendes til Bettina Dahlberg, Vordingborg Erhvervsforening på mail </w:t>
      </w:r>
      <w:hyperlink r:id="rId8" w:history="1">
        <w:r w:rsidR="006826E4" w:rsidRPr="00AD6BF3">
          <w:rPr>
            <w:rStyle w:val="Hyperlink"/>
            <w:rFonts w:ascii="Seravek" w:hAnsi="Seravek"/>
            <w:sz w:val="24"/>
            <w:szCs w:val="24"/>
            <w:lang w:bidi="da-DK"/>
          </w:rPr>
          <w:t>bd@vordingborgerhverv.dk</w:t>
        </w:r>
      </w:hyperlink>
      <w:r w:rsidR="006826E4">
        <w:rPr>
          <w:rFonts w:ascii="Seravek" w:hAnsi="Seravek"/>
          <w:sz w:val="24"/>
          <w:szCs w:val="24"/>
          <w:lang w:bidi="da-DK"/>
        </w:rPr>
        <w:t xml:space="preserve"> </w:t>
      </w:r>
    </w:p>
    <w:tbl>
      <w:tblPr>
        <w:tblStyle w:val="Tabel-Gitter"/>
        <w:tblpPr w:leftFromText="141" w:rightFromText="141" w:vertAnchor="page" w:horzAnchor="page" w:tblpXSpec="center" w:tblpY="4325"/>
        <w:tblW w:w="9496" w:type="dxa"/>
        <w:tblLook w:val="04A0" w:firstRow="1" w:lastRow="0" w:firstColumn="1" w:lastColumn="0" w:noHBand="0" w:noVBand="1"/>
      </w:tblPr>
      <w:tblGrid>
        <w:gridCol w:w="9496"/>
      </w:tblGrid>
      <w:tr w:rsidR="00432C39" w14:paraId="63AC0203" w14:textId="77777777" w:rsidTr="00432C39">
        <w:trPr>
          <w:trHeight w:val="375"/>
        </w:trPr>
        <w:tc>
          <w:tcPr>
            <w:tcW w:w="9496" w:type="dxa"/>
            <w:shd w:val="clear" w:color="auto" w:fill="00CF50"/>
          </w:tcPr>
          <w:p w14:paraId="38D87923" w14:textId="77777777" w:rsidR="00432C39" w:rsidRPr="00432C39" w:rsidRDefault="00432C39" w:rsidP="00432C39">
            <w:pPr>
              <w:jc w:val="center"/>
              <w:rPr>
                <w:rFonts w:ascii="Seravek" w:hAnsi="Seravek"/>
                <w:b/>
                <w:sz w:val="36"/>
                <w:szCs w:val="36"/>
                <w:u w:val="single"/>
                <w:lang w:bidi="da-DK"/>
              </w:rPr>
            </w:pPr>
            <w:r w:rsidRPr="00432C39">
              <w:rPr>
                <w:rFonts w:ascii="Seravek" w:hAnsi="Seravek"/>
                <w:b/>
                <w:sz w:val="26"/>
                <w:szCs w:val="26"/>
              </w:rPr>
              <w:t>Jeg ønsker at indstille følgende virksomhed:</w:t>
            </w:r>
          </w:p>
        </w:tc>
      </w:tr>
      <w:tr w:rsidR="00432C39" w14:paraId="2A835435" w14:textId="77777777" w:rsidTr="00432C39">
        <w:trPr>
          <w:trHeight w:val="1132"/>
        </w:trPr>
        <w:tc>
          <w:tcPr>
            <w:tcW w:w="9496" w:type="dxa"/>
          </w:tcPr>
          <w:p w14:paraId="58D6262C" w14:textId="77777777" w:rsidR="00432C39" w:rsidRPr="00432C39" w:rsidRDefault="00432C39" w:rsidP="00432C39">
            <w:pPr>
              <w:rPr>
                <w:rFonts w:ascii="Seravek" w:hAnsi="Seravek"/>
                <w:sz w:val="24"/>
                <w:szCs w:val="24"/>
                <w:lang w:bidi="da-DK"/>
              </w:rPr>
            </w:pPr>
          </w:p>
        </w:tc>
      </w:tr>
      <w:tr w:rsidR="00432C39" w14:paraId="053DF2CE" w14:textId="77777777" w:rsidTr="00432C39">
        <w:trPr>
          <w:trHeight w:val="635"/>
        </w:trPr>
        <w:tc>
          <w:tcPr>
            <w:tcW w:w="9496" w:type="dxa"/>
            <w:shd w:val="clear" w:color="auto" w:fill="00CF50"/>
          </w:tcPr>
          <w:p w14:paraId="0B423027" w14:textId="31256846" w:rsidR="00432C39" w:rsidRDefault="00432C39" w:rsidP="00432C39">
            <w:pPr>
              <w:jc w:val="center"/>
              <w:rPr>
                <w:rFonts w:ascii="Seravek" w:hAnsi="Seravek"/>
                <w:b/>
                <w:sz w:val="36"/>
                <w:szCs w:val="36"/>
                <w:u w:val="single"/>
                <w:lang w:bidi="da-DK"/>
              </w:rPr>
            </w:pPr>
            <w:r w:rsidRPr="00432C39">
              <w:rPr>
                <w:rFonts w:ascii="Seravek" w:hAnsi="Seravek"/>
                <w:b/>
                <w:sz w:val="26"/>
                <w:szCs w:val="26"/>
              </w:rPr>
              <w:t>Jeg mener, at denne virksomhed fortjener at vinde Erhvervsprisen 201</w:t>
            </w:r>
            <w:r w:rsidR="001A7CAD">
              <w:rPr>
                <w:rFonts w:ascii="Seravek" w:hAnsi="Seravek"/>
                <w:b/>
                <w:sz w:val="26"/>
                <w:szCs w:val="26"/>
              </w:rPr>
              <w:t>9</w:t>
            </w:r>
            <w:r w:rsidRPr="00432C39">
              <w:rPr>
                <w:rFonts w:ascii="Seravek" w:hAnsi="Seravek"/>
                <w:b/>
                <w:sz w:val="26"/>
                <w:szCs w:val="26"/>
              </w:rPr>
              <w:t>, fordi</w:t>
            </w:r>
            <w:r>
              <w:rPr>
                <w:rFonts w:ascii="Seravek" w:hAnsi="Seravek"/>
                <w:sz w:val="26"/>
                <w:szCs w:val="26"/>
              </w:rPr>
              <w:br/>
            </w:r>
            <w:r>
              <w:rPr>
                <w:rFonts w:ascii="Seravek" w:hAnsi="Seravek"/>
                <w:szCs w:val="22"/>
              </w:rPr>
              <w:t>- beskriv gerne, hvad virksomheden har gjort for at udmærke sig</w:t>
            </w:r>
          </w:p>
        </w:tc>
      </w:tr>
      <w:tr w:rsidR="00432C39" w14:paraId="5AEE2353" w14:textId="77777777" w:rsidTr="00432C39">
        <w:trPr>
          <w:trHeight w:val="2529"/>
        </w:trPr>
        <w:tc>
          <w:tcPr>
            <w:tcW w:w="9496" w:type="dxa"/>
          </w:tcPr>
          <w:p w14:paraId="349889E0" w14:textId="29D8341C" w:rsidR="00432C39" w:rsidRDefault="00432C39" w:rsidP="00432C39">
            <w:pPr>
              <w:rPr>
                <w:rFonts w:ascii="Seravek" w:hAnsi="Seravek"/>
                <w:sz w:val="24"/>
                <w:szCs w:val="24"/>
                <w:lang w:bidi="da-DK"/>
              </w:rPr>
            </w:pPr>
          </w:p>
          <w:p w14:paraId="2AD433E9" w14:textId="77777777" w:rsidR="00432C39" w:rsidRPr="00432C39" w:rsidRDefault="00432C39" w:rsidP="00432C39">
            <w:pPr>
              <w:rPr>
                <w:rFonts w:ascii="Seravek" w:hAnsi="Seravek"/>
                <w:sz w:val="24"/>
                <w:szCs w:val="24"/>
                <w:lang w:bidi="da-DK"/>
              </w:rPr>
            </w:pPr>
          </w:p>
          <w:p w14:paraId="7A3DFA70" w14:textId="77777777" w:rsidR="00432C39" w:rsidRPr="00432C39" w:rsidRDefault="00432C39" w:rsidP="00432C39">
            <w:pPr>
              <w:rPr>
                <w:rFonts w:ascii="Seravek" w:hAnsi="Seravek"/>
                <w:sz w:val="24"/>
                <w:szCs w:val="24"/>
                <w:lang w:bidi="da-DK"/>
              </w:rPr>
            </w:pPr>
          </w:p>
          <w:p w14:paraId="00ADD744" w14:textId="217DF900" w:rsidR="00432C39" w:rsidRPr="00432C39" w:rsidRDefault="00432C39" w:rsidP="00432C39">
            <w:pPr>
              <w:tabs>
                <w:tab w:val="left" w:pos="1420"/>
              </w:tabs>
              <w:rPr>
                <w:rFonts w:ascii="Seravek" w:hAnsi="Seravek"/>
                <w:sz w:val="24"/>
                <w:szCs w:val="24"/>
                <w:lang w:bidi="da-DK"/>
              </w:rPr>
            </w:pPr>
          </w:p>
        </w:tc>
      </w:tr>
      <w:tr w:rsidR="00432C39" w14:paraId="092ADDDE" w14:textId="77777777" w:rsidTr="00432C39">
        <w:trPr>
          <w:trHeight w:val="396"/>
        </w:trPr>
        <w:tc>
          <w:tcPr>
            <w:tcW w:w="9496" w:type="dxa"/>
            <w:shd w:val="clear" w:color="auto" w:fill="00CF50"/>
          </w:tcPr>
          <w:p w14:paraId="7CCE15E5" w14:textId="332CE810" w:rsidR="00432C39" w:rsidRDefault="00432C39" w:rsidP="00432C39">
            <w:pPr>
              <w:jc w:val="center"/>
              <w:rPr>
                <w:rFonts w:ascii="Seravek" w:hAnsi="Seravek"/>
                <w:b/>
                <w:sz w:val="36"/>
                <w:szCs w:val="36"/>
                <w:u w:val="single"/>
                <w:lang w:bidi="da-DK"/>
              </w:rPr>
            </w:pPr>
            <w:r w:rsidRPr="00432C39">
              <w:rPr>
                <w:rFonts w:ascii="Seravek" w:hAnsi="Seravek"/>
                <w:b/>
                <w:sz w:val="26"/>
                <w:szCs w:val="26"/>
              </w:rPr>
              <w:t>Virksomhedens årsregnskab 201</w:t>
            </w:r>
            <w:r w:rsidR="001A7CAD">
              <w:rPr>
                <w:rFonts w:ascii="Seravek" w:hAnsi="Seravek"/>
                <w:b/>
                <w:sz w:val="26"/>
                <w:szCs w:val="26"/>
              </w:rPr>
              <w:t>8</w:t>
            </w:r>
            <w:bookmarkStart w:id="0" w:name="_GoBack"/>
            <w:bookmarkEnd w:id="0"/>
            <w:r>
              <w:rPr>
                <w:rFonts w:ascii="Seravek" w:hAnsi="Seravek"/>
                <w:b/>
                <w:sz w:val="26"/>
                <w:szCs w:val="26"/>
              </w:rPr>
              <w:t xml:space="preserve"> </w:t>
            </w:r>
            <w:r w:rsidRPr="00432C39">
              <w:rPr>
                <w:rFonts w:ascii="Seravek" w:hAnsi="Seravek"/>
                <w:szCs w:val="22"/>
              </w:rPr>
              <w:t>(dette felt er ikke påkrævet at udfylde)</w:t>
            </w:r>
            <w:r w:rsidRPr="00432C39">
              <w:rPr>
                <w:rFonts w:ascii="Seravek" w:hAnsi="Seravek"/>
                <w:sz w:val="26"/>
                <w:szCs w:val="26"/>
              </w:rPr>
              <w:t>:</w:t>
            </w:r>
          </w:p>
        </w:tc>
      </w:tr>
      <w:tr w:rsidR="00432C39" w14:paraId="0881F902" w14:textId="77777777" w:rsidTr="00432C39">
        <w:trPr>
          <w:trHeight w:val="2444"/>
        </w:trPr>
        <w:tc>
          <w:tcPr>
            <w:tcW w:w="9496" w:type="dxa"/>
          </w:tcPr>
          <w:p w14:paraId="4C8E41DF" w14:textId="77777777" w:rsidR="00432C39" w:rsidRPr="00432C39" w:rsidRDefault="00432C39" w:rsidP="00432C39">
            <w:pPr>
              <w:rPr>
                <w:rFonts w:ascii="Seravek" w:hAnsi="Seravek"/>
                <w:sz w:val="24"/>
                <w:szCs w:val="24"/>
                <w:lang w:bidi="da-DK"/>
              </w:rPr>
            </w:pPr>
          </w:p>
        </w:tc>
      </w:tr>
      <w:tr w:rsidR="00432C39" w14:paraId="4630A341" w14:textId="77777777" w:rsidTr="00432C39">
        <w:trPr>
          <w:trHeight w:val="432"/>
        </w:trPr>
        <w:tc>
          <w:tcPr>
            <w:tcW w:w="9496" w:type="dxa"/>
            <w:shd w:val="clear" w:color="auto" w:fill="00CF50"/>
          </w:tcPr>
          <w:p w14:paraId="7D3A71E7" w14:textId="77777777" w:rsidR="00432C39" w:rsidRPr="00432C39" w:rsidRDefault="00432C39" w:rsidP="00432C39">
            <w:pPr>
              <w:jc w:val="center"/>
              <w:rPr>
                <w:rFonts w:ascii="Seravek" w:hAnsi="Seravek"/>
                <w:b/>
                <w:sz w:val="36"/>
                <w:szCs w:val="36"/>
                <w:u w:val="single"/>
                <w:lang w:bidi="da-DK"/>
              </w:rPr>
            </w:pPr>
            <w:r w:rsidRPr="00432C39">
              <w:rPr>
                <w:rFonts w:ascii="Seravek" w:hAnsi="Seravek"/>
                <w:b/>
                <w:sz w:val="26"/>
                <w:szCs w:val="26"/>
              </w:rPr>
              <w:t>Yderligere kommentarer:</w:t>
            </w:r>
          </w:p>
        </w:tc>
      </w:tr>
      <w:tr w:rsidR="00432C39" w14:paraId="6CA61C6F" w14:textId="77777777" w:rsidTr="00432C39">
        <w:trPr>
          <w:trHeight w:val="357"/>
        </w:trPr>
        <w:tc>
          <w:tcPr>
            <w:tcW w:w="9496" w:type="dxa"/>
          </w:tcPr>
          <w:p w14:paraId="3B9DB9B2" w14:textId="77777777" w:rsidR="00432C39" w:rsidRDefault="00432C39" w:rsidP="00432C39">
            <w:pPr>
              <w:rPr>
                <w:rFonts w:ascii="Seravek" w:hAnsi="Seravek"/>
                <w:sz w:val="24"/>
                <w:szCs w:val="24"/>
                <w:lang w:bidi="da-DK"/>
              </w:rPr>
            </w:pPr>
          </w:p>
          <w:p w14:paraId="2CE9C6BE" w14:textId="77777777" w:rsidR="00432C39" w:rsidRDefault="00432C39" w:rsidP="00432C39">
            <w:pPr>
              <w:rPr>
                <w:rFonts w:ascii="Seravek" w:hAnsi="Seravek"/>
                <w:sz w:val="24"/>
                <w:szCs w:val="24"/>
                <w:lang w:bidi="da-DK"/>
              </w:rPr>
            </w:pPr>
          </w:p>
          <w:p w14:paraId="1F7A4223" w14:textId="77777777" w:rsidR="00432C39" w:rsidRDefault="00432C39" w:rsidP="00432C39">
            <w:pPr>
              <w:rPr>
                <w:rFonts w:ascii="Seravek" w:hAnsi="Seravek"/>
                <w:sz w:val="24"/>
                <w:szCs w:val="24"/>
                <w:lang w:bidi="da-DK"/>
              </w:rPr>
            </w:pPr>
          </w:p>
          <w:p w14:paraId="30480DC2" w14:textId="77777777" w:rsidR="00432C39" w:rsidRDefault="00432C39" w:rsidP="00432C39">
            <w:pPr>
              <w:rPr>
                <w:rFonts w:ascii="Seravek" w:hAnsi="Seravek"/>
                <w:sz w:val="24"/>
                <w:szCs w:val="24"/>
                <w:lang w:bidi="da-DK"/>
              </w:rPr>
            </w:pPr>
          </w:p>
          <w:p w14:paraId="52F3C3A9" w14:textId="77777777" w:rsidR="00432C39" w:rsidRPr="00432C39" w:rsidRDefault="00432C39" w:rsidP="00432C39">
            <w:pPr>
              <w:rPr>
                <w:rFonts w:ascii="Seravek" w:hAnsi="Seravek"/>
                <w:sz w:val="24"/>
                <w:szCs w:val="24"/>
                <w:lang w:bidi="da-DK"/>
              </w:rPr>
            </w:pPr>
          </w:p>
        </w:tc>
      </w:tr>
    </w:tbl>
    <w:p w14:paraId="7E937A1F" w14:textId="77777777" w:rsidR="007618E5" w:rsidRDefault="007618E5" w:rsidP="00432C39">
      <w:pPr>
        <w:pStyle w:val="Overskrift4"/>
      </w:pPr>
    </w:p>
    <w:sectPr w:rsidR="007618E5" w:rsidSect="00DC4D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8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859A8" w14:textId="77777777" w:rsidR="00C85307" w:rsidRDefault="00C85307">
      <w:pPr>
        <w:spacing w:before="0" w:after="0"/>
      </w:pPr>
      <w:r>
        <w:separator/>
      </w:r>
    </w:p>
  </w:endnote>
  <w:endnote w:type="continuationSeparator" w:id="0">
    <w:p w14:paraId="6C067EAE" w14:textId="77777777" w:rsidR="00C85307" w:rsidRDefault="00C8530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ravek">
    <w:panose1 w:val="020B0503040000020004"/>
    <w:charset w:val="00"/>
    <w:family w:val="swiss"/>
    <w:pitch w:val="variable"/>
    <w:sig w:usb0="A00000EF" w:usb1="5000207B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A7A08" w14:textId="025E20C0" w:rsidR="007618E5" w:rsidRDefault="00DC4D5D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5408" behindDoc="0" locked="0" layoutInCell="1" allowOverlap="1" wp14:anchorId="7098D940" wp14:editId="6532CCD8">
          <wp:simplePos x="0" y="0"/>
          <wp:positionH relativeFrom="margin">
            <wp:posOffset>-177165</wp:posOffset>
          </wp:positionH>
          <wp:positionV relativeFrom="margin">
            <wp:posOffset>9151620</wp:posOffset>
          </wp:positionV>
          <wp:extent cx="6543675" cy="652780"/>
          <wp:effectExtent l="0" t="0" r="0" b="7620"/>
          <wp:wrapSquare wrapText="bothSides"/>
          <wp:docPr id="2" name="Billede 2" descr="/Users/VordingborgErhverv/Desktop/Skærmbillede 2018-06-07 kl. 11.34.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VordingborgErhverv/Desktop/Skærmbillede 2018-06-07 kl. 11.34.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67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40E2E" w14:textId="77777777" w:rsidR="009C7D76" w:rsidRDefault="009C7D76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0CD7C72D" wp14:editId="4D00B75A">
          <wp:simplePos x="0" y="0"/>
          <wp:positionH relativeFrom="margin">
            <wp:posOffset>-176530</wp:posOffset>
          </wp:positionH>
          <wp:positionV relativeFrom="margin">
            <wp:posOffset>9141460</wp:posOffset>
          </wp:positionV>
          <wp:extent cx="6543675" cy="652780"/>
          <wp:effectExtent l="0" t="0" r="0" b="7620"/>
          <wp:wrapSquare wrapText="bothSides"/>
          <wp:docPr id="4" name="Billede 4" descr="/Users/VordingborgErhverv/Desktop/Skærmbillede 2018-06-07 kl. 11.34.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VordingborgErhverv/Desktop/Skærmbillede 2018-06-07 kl. 11.34.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67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82D3F" w14:textId="77777777" w:rsidR="00C85307" w:rsidRDefault="00C85307">
      <w:pPr>
        <w:spacing w:before="0" w:after="0"/>
      </w:pPr>
      <w:r>
        <w:separator/>
      </w:r>
    </w:p>
  </w:footnote>
  <w:footnote w:type="continuationSeparator" w:id="0">
    <w:p w14:paraId="1DD02864" w14:textId="77777777" w:rsidR="00C85307" w:rsidRDefault="00C8530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42351" w14:textId="77777777" w:rsidR="00814184" w:rsidRDefault="0081418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3360" behindDoc="0" locked="0" layoutInCell="1" allowOverlap="1" wp14:anchorId="38EC11EC" wp14:editId="5378519E">
          <wp:simplePos x="0" y="0"/>
          <wp:positionH relativeFrom="margin">
            <wp:posOffset>3823335</wp:posOffset>
          </wp:positionH>
          <wp:positionV relativeFrom="margin">
            <wp:posOffset>-454660</wp:posOffset>
          </wp:positionV>
          <wp:extent cx="2624455" cy="633730"/>
          <wp:effectExtent l="0" t="0" r="0" b="1270"/>
          <wp:wrapSquare wrapText="bothSides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_logo_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445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421C" w14:textId="77777777" w:rsidR="009C7D76" w:rsidRDefault="009C7D7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49DFEDCB" wp14:editId="2EB264F5">
          <wp:simplePos x="0" y="0"/>
          <wp:positionH relativeFrom="margin">
            <wp:posOffset>3938270</wp:posOffset>
          </wp:positionH>
          <wp:positionV relativeFrom="margin">
            <wp:posOffset>-452120</wp:posOffset>
          </wp:positionV>
          <wp:extent cx="2624455" cy="633730"/>
          <wp:effectExtent l="0" t="0" r="0" b="1270"/>
          <wp:wrapSquare wrapText="bothSides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_logo_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445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C412A6"/>
    <w:multiLevelType w:val="hybridMultilevel"/>
    <w:tmpl w:val="C3AA054E"/>
    <w:lvl w:ilvl="0" w:tplc="097E9312">
      <w:start w:val="1"/>
      <w:numFmt w:val="bullet"/>
      <w:lvlText w:val="-"/>
      <w:lvlJc w:val="left"/>
      <w:pPr>
        <w:ind w:left="720" w:hanging="360"/>
      </w:pPr>
      <w:rPr>
        <w:rFonts w:ascii="Seravek" w:eastAsiaTheme="minorEastAsia" w:hAnsi="Seravek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stylePaneFormatFilter w:val="7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D76"/>
    <w:rsid w:val="001A7CAD"/>
    <w:rsid w:val="001D007D"/>
    <w:rsid w:val="00292E41"/>
    <w:rsid w:val="0037328F"/>
    <w:rsid w:val="00383319"/>
    <w:rsid w:val="00404BB1"/>
    <w:rsid w:val="00432C39"/>
    <w:rsid w:val="005B0023"/>
    <w:rsid w:val="00606F6D"/>
    <w:rsid w:val="006527CE"/>
    <w:rsid w:val="00656AAE"/>
    <w:rsid w:val="006826E4"/>
    <w:rsid w:val="006C1543"/>
    <w:rsid w:val="007618E5"/>
    <w:rsid w:val="00795385"/>
    <w:rsid w:val="00814184"/>
    <w:rsid w:val="009473E8"/>
    <w:rsid w:val="009C7D76"/>
    <w:rsid w:val="00A455C9"/>
    <w:rsid w:val="00AB7270"/>
    <w:rsid w:val="00AE766C"/>
    <w:rsid w:val="00B87C01"/>
    <w:rsid w:val="00C85307"/>
    <w:rsid w:val="00DC4D5D"/>
    <w:rsid w:val="00ED452F"/>
    <w:rsid w:val="00F8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2963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color w:val="000000" w:themeColor="text1"/>
        <w:lang w:val="da-DK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pPr>
      <w:spacing w:after="120"/>
      <w:contextualSpacing/>
      <w:outlineLvl w:val="0"/>
    </w:pPr>
    <w:rPr>
      <w:rFonts w:asciiTheme="majorHAnsi" w:hAnsiTheme="majorHAnsi"/>
      <w:color w:val="365F91" w:themeColor="accent1" w:themeShade="BF"/>
      <w:sz w:val="36"/>
      <w:szCs w:val="44"/>
    </w:rPr>
  </w:style>
  <w:style w:type="paragraph" w:styleId="Overskrift2">
    <w:name w:val="heading 2"/>
    <w:basedOn w:val="Normal"/>
    <w:uiPriority w:val="9"/>
    <w:qFormat/>
    <w:pPr>
      <w:keepNext/>
      <w:contextualSpacing/>
      <w:outlineLvl w:val="1"/>
    </w:pPr>
    <w:rPr>
      <w:rFonts w:asciiTheme="majorHAnsi" w:hAnsiTheme="majorHAnsi"/>
      <w:b/>
      <w:bCs/>
      <w:color w:val="FFFFFF" w:themeColor="background1"/>
      <w:spacing w:val="4"/>
      <w:sz w:val="22"/>
      <w:szCs w:val="28"/>
    </w:rPr>
  </w:style>
  <w:style w:type="paragraph" w:styleId="Overskrift3">
    <w:name w:val="heading 3"/>
    <w:basedOn w:val="Normal"/>
    <w:uiPriority w:val="9"/>
    <w:qFormat/>
    <w:pPr>
      <w:outlineLvl w:val="2"/>
    </w:pPr>
    <w:rPr>
      <w:b/>
      <w:color w:val="404040" w:themeColor="text1" w:themeTint="BF"/>
    </w:rPr>
  </w:style>
  <w:style w:type="paragraph" w:styleId="Overskrift4">
    <w:name w:val="heading 4"/>
    <w:basedOn w:val="Normal"/>
    <w:link w:val="Overskrift4Tegn"/>
    <w:uiPriority w:val="9"/>
    <w:unhideWhenUsed/>
    <w:qFormat/>
    <w:pPr>
      <w:keepNext/>
      <w:spacing w:before="240"/>
      <w:contextualSpacing/>
      <w:outlineLvl w:val="3"/>
    </w:pPr>
    <w:rPr>
      <w:rFonts w:asciiTheme="majorHAnsi" w:eastAsiaTheme="majorEastAsia" w:hAnsiTheme="majorHAnsi"/>
      <w:b/>
      <w:color w:val="404040" w:themeColor="text1" w:themeTint="BF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hAnsiTheme="majorHAnsi"/>
      <w:color w:val="365F91" w:themeColor="accent1" w:themeShade="BF"/>
      <w:sz w:val="36"/>
      <w:szCs w:val="44"/>
    </w:rPr>
  </w:style>
  <w:style w:type="character" w:customStyle="1" w:styleId="Overskrift4Tegn">
    <w:name w:val="Overskrift 4 Tegn"/>
    <w:basedOn w:val="Standardskrifttypeiafsnit"/>
    <w:link w:val="Overskrift4"/>
    <w:uiPriority w:val="9"/>
    <w:rPr>
      <w:rFonts w:asciiTheme="majorHAnsi" w:eastAsiaTheme="majorEastAsia" w:hAnsiTheme="majorHAnsi"/>
      <w:b/>
      <w:color w:val="404040" w:themeColor="text1" w:themeTint="BF"/>
      <w:sz w:val="24"/>
    </w:rPr>
  </w:style>
  <w:style w:type="table" w:styleId="Tabel-Gitter">
    <w:name w:val="Table Grid"/>
    <w:basedOn w:val="Tabel-Normal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Sidefod">
    <w:name w:val="footer"/>
    <w:basedOn w:val="Normal"/>
    <w:link w:val="SidefodTegn"/>
    <w:uiPriority w:val="99"/>
    <w:pPr>
      <w:spacing w:before="0" w:after="0"/>
    </w:pPr>
  </w:style>
  <w:style w:type="character" w:customStyle="1" w:styleId="SidefodTegn">
    <w:name w:val="Sidefod Tegn"/>
    <w:basedOn w:val="Standardskrifttypeiafsnit"/>
    <w:link w:val="Sidefod"/>
    <w:uiPriority w:val="99"/>
  </w:style>
  <w:style w:type="paragraph" w:styleId="Sidehoved">
    <w:name w:val="header"/>
    <w:basedOn w:val="Normal"/>
    <w:link w:val="SidehovedTegn"/>
    <w:uiPriority w:val="99"/>
    <w:pPr>
      <w:spacing w:before="0" w:after="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Listeafsnit">
    <w:name w:val="List Paragraph"/>
    <w:basedOn w:val="Normal"/>
    <w:uiPriority w:val="34"/>
    <w:unhideWhenUsed/>
    <w:qFormat/>
    <w:rsid w:val="00404BB1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404BB1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6826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@vordingborgerhverv.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ordingborgErhverv/Library/Containers/com.microsoft.Word/Data/Library/Caches/1030/TM10002126/Rejseplan%20med%20m&#248;deskem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F2F5064-1345-470E-9511-8B5E6C698A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Rejseplan med mødeskema.dotx</Template>
  <TotalTime>47</TotalTime>
  <Pages>1</Pages>
  <Words>83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Office-bruger</dc:creator>
  <cp:keywords/>
  <cp:lastModifiedBy>info</cp:lastModifiedBy>
  <cp:revision>12</cp:revision>
  <cp:lastPrinted>2003-07-10T16:26:00Z</cp:lastPrinted>
  <dcterms:created xsi:type="dcterms:W3CDTF">2018-06-07T10:30:00Z</dcterms:created>
  <dcterms:modified xsi:type="dcterms:W3CDTF">2019-07-09T08:53:00Z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TC060883621033</vt:lpwstr>
  </property>
</Properties>
</file>